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291D02" w:rsidRDefault="003D1B71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  <w:r w:rsidRPr="00291D02">
              <w:rPr>
                <w:rFonts w:ascii="Times New Roman" w:hAnsi="Times New Roman" w:cs="Times New Roman"/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-276225</wp:posOffset>
                      </wp:positionH>
                      <wp:positionV relativeFrom="paragraph">
                        <wp:posOffset>844550</wp:posOffset>
                      </wp:positionV>
                      <wp:extent cx="1897849" cy="1819275"/>
                      <wp:effectExtent l="0" t="0" r="7620" b="9525"/>
                      <wp:wrapNone/>
                      <wp:docPr id="3" name="Oval 3" descr="foto de mulh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49" cy="1819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622358" w:rsidRDefault="00DC3F0A" w:rsidP="00DC3F0A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6" alt="foto de mulher" style="position:absolute;left:0;text-align:left;margin-left:-21.75pt;margin-top:66.5pt;width:149.45pt;height:14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QAAQwMAACk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yAAAAMICAADoBgAAAAAAAAAAAAADAAAAA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/AAAAAAAAAADhAAAA4QAAAO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c3NtdGYA////////////////////////////////////////////////////////////////&#10;////////AHNzdW5pcXVlaWQXEQMeCwVZkKEQAyEGCgAABgciERkMGTovBAMhBg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UZIRFIAgD8AAIA/AACAPwAAgD8AAIA/&#10;IgcAAAAAAAClBAAAAAAAAAIAAAAAAAAAAAAAABkAAADx////AAAAAB4AAAAfAB8AHwAGAAcABQBD&#10;AEMAQgAAAAAAAAAAAAAAAAAAAAAAAAD/4TGw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nhtcD0iaHR0cDovL25zLmFkb2JlLmNvbS94YXAvMS4wLyI+PHhtcDpDcmVhdG9yVG9vbD5X&#10;aW5kb3dzIFBob3RvIEVkaXRvciAxMC4wLjEwMDExLjE2Mzg0PC94bXA6Q3JlYXRvclRvb2w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PD94cGFja2V0IGVuZD0ndyc/Pv/bAEMAAwICAwICAwMDAwQDAwQFCAUF&#10;BAQFCgcHBggMCgwMCwoLCw0OEhANDhEOCwsQFhARExQVFRUMDxcYFhQYEhQVFP/bAEMBAwQEBQQF&#10;CQUFCRQNCw0UFBQUFBQUFBQUFBQUFBQUFBQUFBQUFBQUFBQUFBQUFBQUFBQUFBQUFBQUFBQUFBQU&#10;FP/AABEICAAF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" stroked="f" strokeweight="1pt">
                      <v:fill r:id="rId12" o:title="foto de mulher" recolor="t" rotate="t" type="frame"/>
                      <v:stroke joinstyle="miter"/>
                      <v:textbox>
                        <w:txbxContent>
                          <w:p w:rsidR="00DC3F0A" w:rsidRPr="00622358" w:rsidRDefault="00DC3F0A" w:rsidP="00DC3F0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B10496" w:rsidRDefault="00B10496" w:rsidP="00011B9E">
            <w:pPr>
              <w:pStyle w:val="Ttulo"/>
              <w:rPr>
                <w:rFonts w:ascii="Times New Roman" w:hAnsi="Times New Roman" w:cs="Times New Roman"/>
                <w:sz w:val="52"/>
                <w:lang w:val="pt-BR"/>
              </w:rPr>
            </w:pPr>
            <w:r w:rsidRPr="00B10496">
              <w:rPr>
                <w:rFonts w:ascii="Times New Roman" w:hAnsi="Times New Roman" w:cs="Times New Roman"/>
                <w:sz w:val="52"/>
                <w:lang w:val="pt-BR"/>
              </w:rPr>
              <w:t>RODRIGO</w:t>
            </w:r>
            <w:r w:rsidRPr="00B10496">
              <w:rPr>
                <w:rFonts w:ascii="Times New Roman" w:hAnsi="Times New Roman" w:cs="Times New Roman"/>
                <w:sz w:val="52"/>
                <w:lang w:val="pt-BR" w:bidi="pt-BR"/>
              </w:rPr>
              <w:br/>
            </w:r>
            <w:r w:rsidRPr="00B10496">
              <w:rPr>
                <w:rFonts w:ascii="Times New Roman" w:hAnsi="Times New Roman" w:cs="Times New Roman"/>
                <w:sz w:val="52"/>
                <w:lang w:val="pt-BR"/>
              </w:rPr>
              <w:t>MARINHO</w:t>
            </w:r>
          </w:p>
          <w:p w:rsidR="00B10496" w:rsidRPr="00B10496" w:rsidRDefault="00B10496" w:rsidP="00B10496">
            <w:pPr>
              <w:spacing w:line="240" w:lineRule="auto"/>
              <w:rPr>
                <w:rFonts w:ascii="Britannic Bold" w:hAnsi="Britannic Bold" w:cs="Times New Roman"/>
                <w:color w:val="679BC8" w:themeColor="accent1" w:themeTint="99"/>
                <w:sz w:val="28"/>
              </w:rPr>
            </w:pPr>
            <w:r w:rsidRPr="00B10496">
              <w:rPr>
                <w:rFonts w:ascii="Britannic Bold" w:hAnsi="Britannic Bold" w:cs="Times New Roman"/>
                <w:color w:val="679BC8" w:themeColor="accent1" w:themeTint="99"/>
                <w:sz w:val="28"/>
              </w:rPr>
              <w:t>BRASILEIRO, CASADO, 41 ANOS, 3</w:t>
            </w:r>
            <w:r>
              <w:rPr>
                <w:rFonts w:ascii="Britannic Bold" w:hAnsi="Britannic Bold" w:cs="Times New Roman"/>
                <w:color w:val="679BC8" w:themeColor="accent1" w:themeTint="99"/>
                <w:sz w:val="28"/>
              </w:rPr>
              <w:t xml:space="preserve"> </w:t>
            </w:r>
            <w:r w:rsidRPr="00B10496">
              <w:rPr>
                <w:rFonts w:ascii="Britannic Bold" w:hAnsi="Britannic Bold" w:cs="Times New Roman"/>
                <w:color w:val="679BC8" w:themeColor="accent1" w:themeTint="99"/>
                <w:sz w:val="28"/>
              </w:rPr>
              <w:t>FILHOS.</w:t>
            </w:r>
          </w:p>
          <w:p w:rsidR="00B10496" w:rsidRPr="00B10496" w:rsidRDefault="00B10496" w:rsidP="00B10496">
            <w:pPr>
              <w:rPr>
                <w:lang w:val="pt-BR"/>
              </w:rPr>
            </w:pPr>
          </w:p>
          <w:p w:rsidR="00FD0B6A" w:rsidRPr="00FD0B6A" w:rsidRDefault="00FD0B6A" w:rsidP="00FD0B6A">
            <w:pPr>
              <w:rPr>
                <w:lang w:val="pt-BR"/>
              </w:rPr>
            </w:pPr>
            <w:r w:rsidRPr="00FD0B6A">
              <w:rPr>
                <w:rFonts w:ascii="Britannic Bold" w:hAnsi="Britannic Bold" w:cs="Times New Roman"/>
                <w:color w:val="679BC8" w:themeColor="accent1" w:themeTint="99"/>
                <w:sz w:val="28"/>
              </w:rPr>
              <w:t>CNH: CATEGORIA D. VALIDADE 05/08/2024</w:t>
            </w:r>
          </w:p>
        </w:tc>
      </w:tr>
      <w:tr w:rsidR="003D1B71" w:rsidRPr="00291D02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Default="002379A2" w:rsidP="00AC6C7E">
            <w:pPr>
              <w:pStyle w:val="Ttulo2"/>
              <w:rPr>
                <w:rFonts w:asciiTheme="majorHAnsi" w:hAnsiTheme="majorHAnsi" w:cs="Calibri"/>
                <w:color w:val="0072C7"/>
                <w:lang w:val="pt-BR"/>
              </w:rPr>
            </w:pPr>
            <w:r>
              <w:rPr>
                <w:rFonts w:asciiTheme="majorHAnsi" w:hAnsiTheme="majorHAnsi" w:cs="Calibri"/>
                <w:color w:val="0072C7"/>
                <w:lang w:val="pt-BR"/>
              </w:rPr>
              <w:t>EXPERIÊNCIAS</w:t>
            </w:r>
          </w:p>
          <w:p w:rsidR="00E63B22" w:rsidRPr="00E63B22" w:rsidRDefault="00E63B22" w:rsidP="00E63B22">
            <w:pPr>
              <w:rPr>
                <w:lang w:val="pt-BR"/>
              </w:rPr>
            </w:pPr>
          </w:p>
          <w:p w:rsidR="00EF3C21" w:rsidRDefault="00E83C56" w:rsidP="002379A2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  <w:t xml:space="preserve">ALAMTEC LOGÍSTICA </w:t>
            </w:r>
          </w:p>
          <w:p w:rsidR="00D31AA5" w:rsidRDefault="00D66A3C" w:rsidP="002379A2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INSTRUTOR DE MÁQUINAS PESADAS</w:t>
            </w:r>
          </w:p>
          <w:p w:rsidR="00D66A3C" w:rsidRPr="002377B8" w:rsidRDefault="00D66A3C" w:rsidP="002379A2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MARÇO 2020 ATÉ A PRESENTE DATA</w:t>
            </w:r>
            <w:r w:rsidR="00E11E48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="00E56358">
              <w:rPr>
                <w:rFonts w:ascii="Times New Roman" w:hAnsi="Times New Roman" w:cs="Times New Roman"/>
                <w:bCs/>
                <w:iCs/>
              </w:rPr>
              <w:t>(FINS DE SEMANA)</w:t>
            </w:r>
            <w:r w:rsidR="00E11E48">
              <w:rPr>
                <w:rFonts w:ascii="Times New Roman" w:hAnsi="Times New Roman" w:cs="Times New Roman"/>
                <w:bCs/>
                <w:iCs/>
              </w:rPr>
              <w:t>.</w:t>
            </w:r>
          </w:p>
          <w:p w:rsidR="00011B9E" w:rsidRPr="002379A2" w:rsidRDefault="00011B9E" w:rsidP="002379A2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</w:pPr>
            <w:r w:rsidRPr="002379A2"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  <w:t>SEST SENAT UNIDADE DUQUE DE CAXIAS RJ.</w:t>
            </w:r>
          </w:p>
          <w:p w:rsidR="00011B9E" w:rsidRPr="002379A2" w:rsidRDefault="00011B9E" w:rsidP="002379A2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 w:rsidRPr="002379A2">
              <w:rPr>
                <w:rFonts w:ascii="Times New Roman" w:hAnsi="Times New Roman" w:cs="Times New Roman"/>
                <w:i/>
                <w:szCs w:val="20"/>
              </w:rPr>
              <w:t xml:space="preserve">MOTORISTA ADMINISTRATIVO </w:t>
            </w:r>
          </w:p>
          <w:p w:rsidR="00011B9E" w:rsidRPr="002379A2" w:rsidRDefault="00011B9E" w:rsidP="002379A2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 w:rsidRPr="002379A2">
              <w:rPr>
                <w:rFonts w:ascii="Times New Roman" w:hAnsi="Times New Roman" w:cs="Times New Roman"/>
                <w:i/>
                <w:szCs w:val="20"/>
              </w:rPr>
              <w:t>OUTUBRO DE 2019 A JUNHO DE 2020 (CONTRATO DE TEMPO DEFINIDO).</w:t>
            </w:r>
          </w:p>
          <w:p w:rsidR="00011B9E" w:rsidRPr="002379A2" w:rsidRDefault="00011B9E" w:rsidP="002379A2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</w:pPr>
            <w:r w:rsidRPr="002379A2"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  <w:t xml:space="preserve">TRANSPORTES PARANAPUAN </w:t>
            </w:r>
            <w:r w:rsidR="00E8042F"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  <w:t>–</w:t>
            </w:r>
            <w:r w:rsidRPr="002379A2"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  <w:t xml:space="preserve"> ILHA</w:t>
            </w:r>
            <w:r w:rsidR="00E8042F"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  <w:t xml:space="preserve"> </w:t>
            </w:r>
            <w:r w:rsidRPr="002379A2">
              <w:rPr>
                <w:rFonts w:ascii="Times New Roman" w:hAnsi="Times New Roman" w:cs="Times New Roman"/>
                <w:b/>
                <w:i/>
                <w:szCs w:val="20"/>
                <w:u w:val="single"/>
              </w:rPr>
              <w:t xml:space="preserve"> GOVERNADOR, RJ.</w:t>
            </w:r>
          </w:p>
          <w:p w:rsidR="00011B9E" w:rsidRPr="002379A2" w:rsidRDefault="00011B9E" w:rsidP="002379A2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 w:rsidRPr="002379A2">
              <w:rPr>
                <w:rFonts w:ascii="Times New Roman" w:hAnsi="Times New Roman" w:cs="Times New Roman"/>
                <w:i/>
                <w:szCs w:val="20"/>
              </w:rPr>
              <w:t>MOTORISTA DE TRANSPORTE COLETIVO – ÔNIBUS.</w:t>
            </w:r>
          </w:p>
          <w:p w:rsidR="003D1B71" w:rsidRPr="005E36E5" w:rsidRDefault="00011B9E" w:rsidP="005E3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 w:rsidRPr="002379A2">
              <w:rPr>
                <w:rFonts w:ascii="Times New Roman" w:hAnsi="Times New Roman" w:cs="Times New Roman"/>
                <w:i/>
                <w:szCs w:val="20"/>
              </w:rPr>
              <w:t>MARÇO DE 2017 A JULHO DE 2018.</w:t>
            </w:r>
          </w:p>
          <w:p w:rsidR="00011B9E" w:rsidRPr="00660C68" w:rsidRDefault="002379A2" w:rsidP="00660C68">
            <w:pPr>
              <w:pStyle w:val="Ttulo2"/>
              <w:rPr>
                <w:rFonts w:asciiTheme="majorHAnsi" w:hAnsiTheme="majorHAnsi" w:cs="Calibri"/>
                <w:color w:val="0072C7"/>
                <w:lang w:val="pt-BR"/>
              </w:rPr>
            </w:pPr>
            <w:r>
              <w:rPr>
                <w:rFonts w:asciiTheme="majorHAnsi" w:hAnsiTheme="majorHAnsi" w:cs="Calibri"/>
                <w:color w:val="0072C7"/>
                <w:lang w:val="pt-BR"/>
              </w:rPr>
              <w:t>FORMAÇÃO</w:t>
            </w:r>
          </w:p>
          <w:p w:rsidR="00011B9E" w:rsidRPr="00404392" w:rsidRDefault="00011B9E" w:rsidP="00B10496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4392">
              <w:rPr>
                <w:rFonts w:ascii="Times New Roman" w:hAnsi="Times New Roman" w:cs="Times New Roman"/>
                <w:b/>
                <w:sz w:val="24"/>
                <w:szCs w:val="28"/>
              </w:rPr>
              <w:t>COLÉGIO E</w:t>
            </w:r>
            <w:r w:rsidR="0057605B" w:rsidRPr="00404392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Pr="0040439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H</w:t>
            </w:r>
            <w:r w:rsidR="0057605B" w:rsidRPr="00404392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Pr="0040439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DINIZ PIRES – D.C. RJ.</w:t>
            </w:r>
          </w:p>
          <w:p w:rsidR="003D1B71" w:rsidRPr="00404392" w:rsidRDefault="0057605B" w:rsidP="00B10496">
            <w:pPr>
              <w:pStyle w:val="Commarcadores"/>
              <w:numPr>
                <w:ilvl w:val="0"/>
                <w:numId w:val="0"/>
              </w:numPr>
              <w:spacing w:line="36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</w:pPr>
            <w:r w:rsidRPr="00404392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CST LOGÍSTICA – DOM BOSCO </w:t>
            </w:r>
            <w:r w:rsidR="00B10496" w:rsidRPr="00404392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–</w:t>
            </w:r>
            <w:r w:rsidRPr="00404392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 CURSANDO</w:t>
            </w:r>
            <w:r w:rsidR="00B10496" w:rsidRPr="00404392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.</w:t>
            </w:r>
          </w:p>
          <w:p w:rsidR="00B10496" w:rsidRDefault="003F00D3" w:rsidP="00404392">
            <w:pPr>
              <w:pStyle w:val="Commarcadores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IN</w:t>
            </w:r>
            <w:r w:rsidR="00B10496" w:rsidRPr="00404392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STRUTOR DE TR</w:t>
            </w:r>
            <w:r w:rsidR="0073636D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Â</w:t>
            </w:r>
            <w:r w:rsidR="00B10496" w:rsidRPr="00404392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NSITO </w:t>
            </w:r>
            <w:r w:rsidR="00FD7140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/ </w:t>
            </w:r>
            <w:r w:rsidR="00B10496" w:rsidRPr="00404392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SEST SENAT</w:t>
            </w:r>
            <w:r w:rsidR="00404392" w:rsidRPr="00404392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 CURSANDO.</w:t>
            </w:r>
          </w:p>
          <w:p w:rsidR="003F00D3" w:rsidRPr="00404392" w:rsidRDefault="00256867" w:rsidP="00404392">
            <w:pPr>
              <w:pStyle w:val="Commarcadores"/>
              <w:numPr>
                <w:ilvl w:val="0"/>
                <w:numId w:val="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INSTRUTOR DE MÁQUINAS </w:t>
            </w:r>
            <w:r w:rsidR="006A346C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ALAMTEC</w:t>
            </w:r>
            <w:r w:rsidR="0073636D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 LOGÍSTICA</w:t>
            </w:r>
            <w:r w:rsidR="00FD7140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.</w:t>
            </w:r>
          </w:p>
          <w:p w:rsidR="003D1B71" w:rsidRDefault="002379A2" w:rsidP="00AC6C7E">
            <w:pPr>
              <w:pStyle w:val="Ttulo2"/>
              <w:rPr>
                <w:rFonts w:asciiTheme="majorHAnsi" w:hAnsiTheme="majorHAnsi" w:cs="Calibri"/>
                <w:color w:val="0072C7"/>
                <w:lang w:val="pt-BR"/>
              </w:rPr>
            </w:pPr>
            <w:r>
              <w:rPr>
                <w:rFonts w:asciiTheme="majorHAnsi" w:hAnsiTheme="majorHAnsi" w:cs="Calibri"/>
                <w:color w:val="0072C7"/>
                <w:lang w:val="pt-BR"/>
              </w:rPr>
              <w:t xml:space="preserve">CURSOS E CERTIFICAÇÕES </w:t>
            </w:r>
          </w:p>
          <w:p w:rsidR="00E8042F" w:rsidRPr="00E8042F" w:rsidRDefault="00E8042F" w:rsidP="00E8042F">
            <w:pPr>
              <w:rPr>
                <w:lang w:val="pt-BR"/>
              </w:rPr>
            </w:pP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POSTURA E IMAGEM PROFISSIONAL – 10 HS FUNDAÇÃO BRADESCO.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OPERADOR DE RETROESCAVADEIRA - 16HS ALLANTEC.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OPERADOR DE GUINDAUTO (MUNCK) - 16HS ALLANTEC.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NR35 - SEGURANÇA NO TRABALHO EM ALTURA - 8HS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 xml:space="preserve">NR20 - </w:t>
            </w:r>
            <w:r w:rsidRPr="002379A2">
              <w:rPr>
                <w:rFonts w:ascii="Times New Roman" w:hAnsi="Times New Roman" w:cs="Times New Roman"/>
                <w:b/>
                <w:bCs/>
                <w:sz w:val="20"/>
              </w:rPr>
              <w:t xml:space="preserve">SEGURANÇA COM </w:t>
            </w:r>
            <w:r w:rsidR="002379A2" w:rsidRPr="002379A2">
              <w:rPr>
                <w:rFonts w:ascii="Times New Roman" w:hAnsi="Times New Roman" w:cs="Times New Roman"/>
                <w:b/>
                <w:bCs/>
                <w:sz w:val="20"/>
              </w:rPr>
              <w:t>L</w:t>
            </w:r>
            <w:r w:rsidR="00142275">
              <w:rPr>
                <w:rFonts w:ascii="Times New Roman" w:hAnsi="Times New Roman" w:cs="Times New Roman"/>
                <w:b/>
                <w:bCs/>
                <w:sz w:val="20"/>
              </w:rPr>
              <w:t>Í</w:t>
            </w:r>
            <w:r w:rsidR="002379A2" w:rsidRPr="002379A2">
              <w:rPr>
                <w:rFonts w:ascii="Times New Roman" w:hAnsi="Times New Roman" w:cs="Times New Roman"/>
                <w:b/>
                <w:bCs/>
                <w:sz w:val="20"/>
              </w:rPr>
              <w:t xml:space="preserve">QUIDOS </w:t>
            </w:r>
            <w:r w:rsidRPr="002379A2">
              <w:rPr>
                <w:rFonts w:ascii="Times New Roman" w:hAnsi="Times New Roman" w:cs="Times New Roman"/>
                <w:b/>
                <w:bCs/>
                <w:sz w:val="20"/>
              </w:rPr>
              <w:t xml:space="preserve">INFLAMÁVEIS E COMBUSTÍVEIS - </w:t>
            </w:r>
            <w:r w:rsidRPr="002379A2">
              <w:rPr>
                <w:rFonts w:ascii="Times New Roman" w:hAnsi="Times New Roman" w:cs="Times New Roman"/>
                <w:b/>
                <w:sz w:val="20"/>
              </w:rPr>
              <w:t>8HS SEST SENAT</w:t>
            </w:r>
            <w:r w:rsidRPr="002379A2">
              <w:rPr>
                <w:rFonts w:ascii="Times New Roman" w:hAnsi="Times New Roman" w:cs="Times New Roman"/>
                <w:b/>
                <w:bCs/>
                <w:sz w:val="20"/>
              </w:rPr>
              <w:t>.</w:t>
            </w:r>
          </w:p>
          <w:p w:rsidR="0057605B" w:rsidRPr="002379A2" w:rsidRDefault="0057605B" w:rsidP="0057605B">
            <w:pPr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NR10 - SEGURANÇA EM INST. E SERVIÇOS EM ELETRICIDADE - 8HS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NOÇÕES DE PREVENÇÃO E COMBATE A INCENDIOS – 20 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INTRODUÇÃO A ADMINISTRAÇÃO – 12 HS FUNDAÇÃO BRADESCO.</w:t>
            </w:r>
          </w:p>
          <w:p w:rsidR="0057605B" w:rsidRPr="002379A2" w:rsidRDefault="00B10496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GESTÃODE COMBUSTÍ</w:t>
            </w:r>
            <w:r w:rsidR="0057605B" w:rsidRPr="002379A2">
              <w:rPr>
                <w:rFonts w:ascii="Times New Roman" w:hAnsi="Times New Roman" w:cs="Times New Roman"/>
                <w:b/>
                <w:sz w:val="20"/>
              </w:rPr>
              <w:t>VEIS – 8 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GERENCIAMENTO DE RISCOS NO TRANSPORTE INTERNACIONAL DE CARGAS - 4HS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E.T.P.P (RESOLUÇÃO 168 PRODUTOS PERIGOSOS) - 50HS BSG.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E.C.T.P (RESOLUÇÃO 168 PASSAGEIROS) - 50HS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E.C.C.I (RESOLUÇÃO 168 CARGAS INDIVISÍVEIS) - 50HS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DISCO DE TACÓGRAFO LEITURA E ANÁLISE - 20HS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CONHECIMENTOS</w:t>
            </w:r>
            <w:r w:rsidR="00B10496">
              <w:rPr>
                <w:rFonts w:ascii="Times New Roman" w:hAnsi="Times New Roman" w:cs="Times New Roman"/>
                <w:b/>
                <w:sz w:val="20"/>
              </w:rPr>
              <w:t xml:space="preserve"> BÁSICOS PARA COORDENADOR DE TRÁ</w:t>
            </w:r>
            <w:r w:rsidRPr="002379A2">
              <w:rPr>
                <w:rFonts w:ascii="Times New Roman" w:hAnsi="Times New Roman" w:cs="Times New Roman"/>
                <w:b/>
                <w:sz w:val="20"/>
              </w:rPr>
              <w:t>FEGO – 20 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COMUNICAÇÃO INTERPESSOAL E ATENDIMENTO AO CLIENTE – 30 HS SEST SENAT.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ATENDIMENTO AO PUBLICO – 10 HS FUNDAÇÃO BRADESCO.</w:t>
            </w:r>
          </w:p>
          <w:p w:rsidR="0057605B" w:rsidRPr="002379A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ADMINISTRAÇÃO DE GARAGENS – 30 HS SEST SENAT.</w:t>
            </w:r>
          </w:p>
          <w:p w:rsidR="0057605B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2379A2">
              <w:rPr>
                <w:rFonts w:ascii="Times New Roman" w:hAnsi="Times New Roman" w:cs="Times New Roman"/>
                <w:b/>
                <w:sz w:val="20"/>
              </w:rPr>
              <w:t>5S NO ESCRITÓRIO – 15 HS SEST SENAT.</w:t>
            </w:r>
          </w:p>
          <w:p w:rsidR="000F21F0" w:rsidRDefault="00E6722C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GESTÃO DE RESÍDUOS – </w:t>
            </w:r>
            <w:r w:rsidR="00EF47B8">
              <w:rPr>
                <w:rFonts w:ascii="Times New Roman" w:hAnsi="Times New Roman" w:cs="Times New Roman"/>
                <w:b/>
                <w:sz w:val="20"/>
              </w:rPr>
              <w:t xml:space="preserve">8 HS </w:t>
            </w:r>
            <w:r>
              <w:rPr>
                <w:rFonts w:ascii="Times New Roman" w:hAnsi="Times New Roman" w:cs="Times New Roman"/>
                <w:b/>
                <w:sz w:val="20"/>
              </w:rPr>
              <w:t>SEST SENAT</w:t>
            </w:r>
            <w:r w:rsidR="006B4EB6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  <w:p w:rsidR="00DE3123" w:rsidRDefault="00DE3123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QSMS </w:t>
            </w:r>
            <w:r w:rsidR="003E4DCB">
              <w:rPr>
                <w:rFonts w:ascii="Times New Roman" w:hAnsi="Times New Roman" w:cs="Times New Roman"/>
                <w:b/>
                <w:sz w:val="20"/>
              </w:rPr>
              <w:t>–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3E4DCB">
              <w:rPr>
                <w:rFonts w:ascii="Times New Roman" w:hAnsi="Times New Roman" w:cs="Times New Roman"/>
                <w:b/>
                <w:sz w:val="20"/>
              </w:rPr>
              <w:t xml:space="preserve">20 HS </w:t>
            </w:r>
            <w:r>
              <w:rPr>
                <w:rFonts w:ascii="Times New Roman" w:hAnsi="Times New Roman" w:cs="Times New Roman"/>
                <w:b/>
                <w:sz w:val="20"/>
              </w:rPr>
              <w:t>SEST SENAT</w:t>
            </w:r>
            <w:r w:rsidR="006B4EB6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  <w:p w:rsidR="00A10122" w:rsidRDefault="00A10122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NOÇÕES DE APH </w:t>
            </w:r>
            <w:r w:rsidR="006B4EB6">
              <w:rPr>
                <w:rFonts w:ascii="Times New Roman" w:hAnsi="Times New Roman" w:cs="Times New Roman"/>
                <w:b/>
                <w:sz w:val="20"/>
              </w:rPr>
              <w:t>–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FE0FF6">
              <w:rPr>
                <w:rFonts w:ascii="Times New Roman" w:hAnsi="Times New Roman" w:cs="Times New Roman"/>
                <w:b/>
                <w:sz w:val="20"/>
              </w:rPr>
              <w:t>20</w:t>
            </w:r>
            <w:r w:rsidR="006B4EB6">
              <w:rPr>
                <w:rFonts w:ascii="Times New Roman" w:hAnsi="Times New Roman" w:cs="Times New Roman"/>
                <w:b/>
                <w:sz w:val="20"/>
              </w:rPr>
              <w:t xml:space="preserve"> HS SEST SENAT.</w:t>
            </w:r>
          </w:p>
          <w:p w:rsidR="0018626F" w:rsidRDefault="00D948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OPERAÇÕES E SEGURANÇA DE CARGAS SUSPENSAS</w:t>
            </w:r>
            <w:r w:rsidR="005D4334">
              <w:rPr>
                <w:rFonts w:ascii="Times New Roman" w:hAnsi="Times New Roman" w:cs="Times New Roman"/>
                <w:b/>
                <w:sz w:val="20"/>
              </w:rPr>
              <w:t xml:space="preserve"> – 8 HS SEST SENAT</w:t>
            </w:r>
            <w:r w:rsidR="00056C4A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  <w:p w:rsidR="00FD59FE" w:rsidRDefault="00FD59FE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NR 11 </w:t>
            </w:r>
            <w:r w:rsidR="005213CB">
              <w:rPr>
                <w:rFonts w:ascii="Times New Roman" w:hAnsi="Times New Roman" w:cs="Times New Roman"/>
                <w:b/>
                <w:sz w:val="20"/>
              </w:rPr>
              <w:t xml:space="preserve">– 8 HS 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ALAMTEC LOGÍSTICA </w:t>
            </w:r>
            <w:r w:rsidR="005213CB">
              <w:rPr>
                <w:rFonts w:ascii="Times New Roman" w:hAnsi="Times New Roman" w:cs="Times New Roman"/>
                <w:b/>
                <w:sz w:val="20"/>
              </w:rPr>
              <w:t xml:space="preserve">10 </w:t>
            </w:r>
          </w:p>
          <w:p w:rsidR="00EF47B8" w:rsidRPr="002379A2" w:rsidRDefault="00EF47B8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  <w:p w:rsidR="003D1B71" w:rsidRPr="00291D02" w:rsidRDefault="003D1B71" w:rsidP="00AC6C7E">
            <w:pPr>
              <w:rPr>
                <w:lang w:val="pt-BR"/>
              </w:rPr>
            </w:pPr>
          </w:p>
          <w:p w:rsidR="003D1B71" w:rsidRPr="00550489" w:rsidRDefault="002379A2" w:rsidP="00AC6C7E">
            <w:pPr>
              <w:pStyle w:val="Ttulo2"/>
              <w:rPr>
                <w:rFonts w:asciiTheme="majorHAnsi" w:hAnsiTheme="majorHAnsi" w:cs="Calibri"/>
                <w:color w:val="0072C7"/>
                <w:lang w:val="pt-BR"/>
              </w:rPr>
            </w:pPr>
            <w:r>
              <w:rPr>
                <w:rFonts w:asciiTheme="majorHAnsi" w:hAnsiTheme="majorHAnsi" w:cs="Calibri"/>
                <w:color w:val="0072C7"/>
                <w:lang w:val="pt-BR"/>
              </w:rPr>
              <w:t>APRESENTAÇÃO</w:t>
            </w:r>
          </w:p>
          <w:p w:rsidR="0057605B" w:rsidRPr="00404392" w:rsidRDefault="0057605B" w:rsidP="0057605B">
            <w:pPr>
              <w:shd w:val="clear" w:color="auto" w:fill="FFFFFF" w:themeFill="background1"/>
              <w:spacing w:line="360" w:lineRule="auto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404392">
              <w:rPr>
                <w:rFonts w:ascii="Times New Roman" w:hAnsi="Times New Roman" w:cs="Times New Roman"/>
                <w:b/>
                <w:i/>
                <w:szCs w:val="24"/>
              </w:rPr>
              <w:t>BOM RELACIONAMENTO INTERPESSOAL, PROATIVO, DINÂMICO, CONHECIMENTO BÁSICO DE INFORMÁTICA (WORD, EXCEL E POWER POINT E INTERNET) EXPERIÊNCIA EM GESTÃO DE EQUIPE, CONHECIMENTO DE RODOVIAS E CIDADES DO ESTADO DO RIO DE JANEIRO, EXPERIÊNCIA EM VÁRIOS TIPOS DE ÔNIBUS E CAMINHÕES: TRAÇADOS 6X4, TRUCK 6X2, AUTOMÁTICOS, AUTOMATIZADOS, BI-TRUCK 8X4, ATENDIMENTO AO PUBLICO EM CAMPANHAS SOCIO-EDUCATIVAS. PALESTRAS SOBRE SEGURANÇA NO TRÂNSITO, RELACIONAMENTO INTERPESSOAL, MOTIVAÇÃO DE EQUIPE, DENTRE OUTRAS. INSTRUÇÃO EM</w:t>
            </w:r>
            <w:r w:rsidR="007E38F6">
              <w:rPr>
                <w:rFonts w:ascii="Times New Roman" w:hAnsi="Times New Roman" w:cs="Times New Roman"/>
                <w:b/>
                <w:i/>
                <w:szCs w:val="24"/>
              </w:rPr>
              <w:t xml:space="preserve"> FORMAÇÃO DE</w:t>
            </w:r>
            <w:r w:rsidRPr="00404392">
              <w:rPr>
                <w:rFonts w:ascii="Times New Roman" w:hAnsi="Times New Roman" w:cs="Times New Roman"/>
                <w:b/>
                <w:i/>
                <w:szCs w:val="24"/>
              </w:rPr>
              <w:t xml:space="preserve"> M</w:t>
            </w:r>
            <w:r w:rsidR="0021007F">
              <w:rPr>
                <w:rFonts w:ascii="Times New Roman" w:hAnsi="Times New Roman" w:cs="Times New Roman"/>
                <w:b/>
                <w:i/>
                <w:szCs w:val="24"/>
              </w:rPr>
              <w:t>Á</w:t>
            </w:r>
            <w:r w:rsidRPr="00404392">
              <w:rPr>
                <w:rFonts w:ascii="Times New Roman" w:hAnsi="Times New Roman" w:cs="Times New Roman"/>
                <w:b/>
                <w:i/>
                <w:szCs w:val="24"/>
              </w:rPr>
              <w:t xml:space="preserve">QUINAS PESADAS, CUIDADOS, PORCENTAGEM DE </w:t>
            </w:r>
            <w:r w:rsidR="0021007F">
              <w:rPr>
                <w:rFonts w:ascii="Times New Roman" w:hAnsi="Times New Roman" w:cs="Times New Roman"/>
                <w:b/>
                <w:i/>
                <w:szCs w:val="24"/>
              </w:rPr>
              <w:t xml:space="preserve">UTILIZAÇÃO </w:t>
            </w:r>
            <w:r w:rsidRPr="00404392">
              <w:rPr>
                <w:rFonts w:ascii="Times New Roman" w:hAnsi="Times New Roman" w:cs="Times New Roman"/>
                <w:b/>
                <w:i/>
                <w:szCs w:val="24"/>
              </w:rPr>
              <w:t>, CUIDADOS ESSENCIAIS E TREINAMENTOS</w:t>
            </w:r>
            <w:r w:rsidR="007E7574">
              <w:rPr>
                <w:rFonts w:ascii="Times New Roman" w:hAnsi="Times New Roman" w:cs="Times New Roman"/>
                <w:b/>
                <w:i/>
                <w:szCs w:val="24"/>
              </w:rPr>
              <w:t xml:space="preserve"> PRÁTICOS.</w:t>
            </w:r>
          </w:p>
          <w:p w:rsidR="003D1B71" w:rsidRPr="00291D02" w:rsidRDefault="003D1B71" w:rsidP="00AC6C7E">
            <w:pPr>
              <w:rPr>
                <w:lang w:val="pt-BR"/>
              </w:rPr>
            </w:pPr>
          </w:p>
          <w:p w:rsidR="003D1B71" w:rsidRPr="00291D02" w:rsidRDefault="003D1B71" w:rsidP="002379A2">
            <w:pPr>
              <w:shd w:val="clear" w:color="auto" w:fill="FFFFFF" w:themeFill="background1"/>
              <w:spacing w:line="240" w:lineRule="auto"/>
              <w:rPr>
                <w:sz w:val="24"/>
                <w:szCs w:val="24"/>
                <w:lang w:val="pt-BR"/>
              </w:rPr>
            </w:pPr>
          </w:p>
        </w:tc>
      </w:tr>
      <w:tr w:rsidR="003D1B71" w:rsidRPr="00291D02" w:rsidTr="003D1B71">
        <w:trPr>
          <w:trHeight w:val="1164"/>
        </w:trPr>
        <w:tc>
          <w:tcPr>
            <w:tcW w:w="720" w:type="dxa"/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  <w:p w:rsidR="002379A2" w:rsidRPr="00291D02" w:rsidRDefault="002379A2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:rsidTr="003D1B71">
        <w:trPr>
          <w:trHeight w:val="54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FD0B6A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5408" behindDoc="0" locked="0" layoutInCell="1" allowOverlap="1" wp14:anchorId="2C0D7D71" wp14:editId="1C9219E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-120015</wp:posOffset>
                  </wp:positionV>
                  <wp:extent cx="380365" cy="380365"/>
                  <wp:effectExtent l="0" t="0" r="635" b="635"/>
                  <wp:wrapNone/>
                  <wp:docPr id="11" name="Imagem 11" descr="Location transparent PNG or SVG to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cation transparent PNG or SVG to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vAlign w:val="center"/>
          </w:tcPr>
          <w:p w:rsidR="003D1B71" w:rsidRPr="002379A2" w:rsidRDefault="0057605B" w:rsidP="00380FD1">
            <w:pPr>
              <w:pStyle w:val="Informaes"/>
              <w:rPr>
                <w:b/>
                <w:sz w:val="22"/>
                <w:lang w:val="pt-BR"/>
              </w:rPr>
            </w:pPr>
            <w:r w:rsidRPr="002379A2">
              <w:rPr>
                <w:b/>
                <w:sz w:val="22"/>
                <w:lang w:val="pt-BR"/>
              </w:rPr>
              <w:t>DUQUE DE CAXIAS RJ</w:t>
            </w:r>
          </w:p>
          <w:p w:rsidR="003D1B71" w:rsidRPr="002379A2" w:rsidRDefault="0057605B" w:rsidP="0057605B">
            <w:pPr>
              <w:pStyle w:val="Informaes"/>
              <w:rPr>
                <w:b/>
                <w:sz w:val="22"/>
                <w:lang w:val="pt-BR"/>
              </w:rPr>
            </w:pPr>
            <w:r w:rsidRPr="002379A2">
              <w:rPr>
                <w:b/>
                <w:sz w:val="22"/>
                <w:lang w:val="pt-BR"/>
              </w:rPr>
              <w:t>CEP 25255130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83"/>
        </w:trPr>
        <w:tc>
          <w:tcPr>
            <w:tcW w:w="720" w:type="dxa"/>
          </w:tcPr>
          <w:p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379A2" w:rsidRDefault="003D1B71" w:rsidP="00222466">
            <w:pPr>
              <w:pStyle w:val="SemEspaamento"/>
              <w:rPr>
                <w:b/>
                <w:color w:val="666666"/>
                <w:sz w:val="22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24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2379A2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>
              <w:rPr>
                <w:noProof/>
                <w:color w:val="666666"/>
                <w:lang w:val="pt-BR" w:eastAsia="pt-BR"/>
              </w:rPr>
              <w:drawing>
                <wp:anchor distT="0" distB="0" distL="114300" distR="114300" simplePos="0" relativeHeight="251663360" behindDoc="0" locked="0" layoutInCell="1" allowOverlap="1" wp14:anchorId="27F20FD7" wp14:editId="0C5674D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-142875</wp:posOffset>
                  </wp:positionV>
                  <wp:extent cx="373380" cy="374650"/>
                  <wp:effectExtent l="0" t="0" r="7620" b="6350"/>
                  <wp:wrapNone/>
                  <wp:docPr id="10" name="Imagem 10" descr="C:\Users\RODRIGOMARINHO\AppData\Local\Microsoft\Windows\INetCache\Content.MSO\9E880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DRIGOMARINHO\AppData\Local\Microsoft\Windows\INetCache\Content.MSO\9E8807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6" t="13164" r="21223" b="15994"/>
                          <a:stretch/>
                        </pic:blipFill>
                        <pic:spPr bwMode="auto">
                          <a:xfrm flipH="1">
                            <a:off x="0" y="0"/>
                            <a:ext cx="37338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0B6A">
              <w:rPr>
                <w:noProof/>
                <w:lang w:val="pt-BR"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384810</wp:posOffset>
                  </wp:positionV>
                  <wp:extent cx="317500" cy="317500"/>
                  <wp:effectExtent l="0" t="0" r="6350" b="6350"/>
                  <wp:wrapNone/>
                  <wp:docPr id="7" name="Imagem 7" descr="Ilustração Telegram Logo PNG com fundo transparente para baix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ção Telegram Logo PNG com fundo transparente para baix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vAlign w:val="center"/>
          </w:tcPr>
          <w:p w:rsidR="003D1B71" w:rsidRPr="002379A2" w:rsidRDefault="0057605B" w:rsidP="0057605B">
            <w:pPr>
              <w:pStyle w:val="Informaes"/>
              <w:rPr>
                <w:b/>
                <w:sz w:val="22"/>
                <w:lang w:val="pt-BR"/>
              </w:rPr>
            </w:pPr>
            <w:r w:rsidRPr="002379A2">
              <w:rPr>
                <w:b/>
                <w:sz w:val="22"/>
                <w:lang w:val="pt-BR"/>
              </w:rPr>
              <w:t>21965430736</w:t>
            </w:r>
          </w:p>
          <w:p w:rsidR="00FD0B6A" w:rsidRPr="002379A2" w:rsidRDefault="00FD0B6A" w:rsidP="0057605B">
            <w:pPr>
              <w:pStyle w:val="Informaes"/>
              <w:rPr>
                <w:b/>
                <w:sz w:val="22"/>
                <w:lang w:val="pt-BR"/>
              </w:rPr>
            </w:pPr>
          </w:p>
          <w:p w:rsidR="00FD0B6A" w:rsidRPr="002379A2" w:rsidRDefault="00FD0B6A" w:rsidP="0057605B">
            <w:pPr>
              <w:pStyle w:val="Informaes"/>
              <w:rPr>
                <w:b/>
                <w:sz w:val="22"/>
                <w:lang w:val="pt-BR"/>
              </w:rPr>
            </w:pPr>
          </w:p>
          <w:p w:rsidR="0057605B" w:rsidRPr="002379A2" w:rsidRDefault="0057605B" w:rsidP="0057605B">
            <w:pPr>
              <w:pStyle w:val="Informaes"/>
              <w:rPr>
                <w:b/>
                <w:sz w:val="22"/>
                <w:lang w:val="pt-BR"/>
              </w:rPr>
            </w:pPr>
            <w:r w:rsidRPr="002379A2">
              <w:rPr>
                <w:b/>
                <w:sz w:val="22"/>
                <w:lang w:val="pt-BR"/>
              </w:rPr>
              <w:t>21969137811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83"/>
        </w:trPr>
        <w:tc>
          <w:tcPr>
            <w:tcW w:w="720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379A2" w:rsidRDefault="003D1B71" w:rsidP="00B6466C">
            <w:pPr>
              <w:pStyle w:val="SemEspaamento"/>
              <w:rPr>
                <w:b/>
                <w:color w:val="666666"/>
                <w:sz w:val="22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3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FD0B6A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>
              <w:rPr>
                <w:noProof/>
                <w:color w:val="666666"/>
                <w:lang w:val="pt-BR" w:eastAsia="pt-BR"/>
              </w:rPr>
              <w:drawing>
                <wp:anchor distT="0" distB="0" distL="114300" distR="114300" simplePos="0" relativeHeight="251661312" behindDoc="0" locked="0" layoutInCell="1" allowOverlap="1" wp14:anchorId="37721A1C" wp14:editId="2F607EF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-635</wp:posOffset>
                  </wp:positionV>
                  <wp:extent cx="429260" cy="429260"/>
                  <wp:effectExtent l="0" t="0" r="8890" b="8890"/>
                  <wp:wrapNone/>
                  <wp:docPr id="5" name="Imagem 5" descr="C:\Users\RODRIGOMARINHO\AppData\Local\Microsoft\Windows\INetCache\Content.MSO\E1B1E6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DRIGOMARINHO\AppData\Local\Microsoft\Windows\INetCache\Content.MSO\E1B1E6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vAlign w:val="center"/>
          </w:tcPr>
          <w:p w:rsidR="003D1B71" w:rsidRPr="002379A2" w:rsidRDefault="0057605B" w:rsidP="0057605B">
            <w:pPr>
              <w:pStyle w:val="Informaes"/>
              <w:rPr>
                <w:b/>
                <w:sz w:val="22"/>
                <w:lang w:val="pt-BR"/>
              </w:rPr>
            </w:pPr>
            <w:r w:rsidRPr="002379A2">
              <w:rPr>
                <w:b/>
                <w:sz w:val="22"/>
                <w:lang w:val="pt-BR"/>
              </w:rPr>
              <w:t>rodrifor@hotmail.com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74"/>
        </w:trPr>
        <w:tc>
          <w:tcPr>
            <w:tcW w:w="720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3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FD0B6A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>
              <w:rPr>
                <w:noProof/>
                <w:color w:val="0072C7" w:themeColor="accent2"/>
                <w:lang w:val="pt-BR" w:eastAsia="pt-BR"/>
              </w:rPr>
              <w:drawing>
                <wp:anchor distT="0" distB="0" distL="114300" distR="114300" simplePos="0" relativeHeight="251659264" behindDoc="0" locked="0" layoutInCell="1" allowOverlap="1" wp14:anchorId="7E386963" wp14:editId="552FF360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-54610</wp:posOffset>
                  </wp:positionV>
                  <wp:extent cx="325120" cy="325120"/>
                  <wp:effectExtent l="0" t="0" r="0" b="0"/>
                  <wp:wrapNone/>
                  <wp:docPr id="2" name="Imagem 2" descr="C:\Users\RODRIGOMARINHO\AppData\Local\Microsoft\Windows\INetCache\Content.MSO\70A573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DRIGOMARINHO\AppData\Local\Microsoft\Windows\INetCache\Content.MSO\70A573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vAlign w:val="center"/>
          </w:tcPr>
          <w:p w:rsidR="00FD0B6A" w:rsidRDefault="00FD0B6A" w:rsidP="00FD0B6A">
            <w:pPr>
              <w:shd w:val="clear" w:color="auto" w:fill="FFFFFF" w:themeFill="background1"/>
              <w:spacing w:line="240" w:lineRule="auto"/>
              <w:jc w:val="center"/>
              <w:rPr>
                <w:sz w:val="10"/>
              </w:rPr>
            </w:pPr>
          </w:p>
          <w:p w:rsidR="00FD0B6A" w:rsidRPr="00FD0B6A" w:rsidRDefault="00E65F7F" w:rsidP="00FD0B6A">
            <w:pPr>
              <w:shd w:val="clear" w:color="auto" w:fill="FFFFFF" w:themeFill="background1"/>
              <w:spacing w:line="240" w:lineRule="auto"/>
              <w:jc w:val="center"/>
              <w:rPr>
                <w:rFonts w:ascii="Britannic Bold" w:hAnsi="Britannic Bold" w:cs="Times New Roman"/>
                <w:sz w:val="16"/>
                <w:szCs w:val="32"/>
              </w:rPr>
            </w:pPr>
            <w:hyperlink r:id="rId18" w:tgtFrame="_blank" w:tooltip="http://linkedin.com/in/rodrigo-marinho-09b289125" w:history="1">
              <w:r w:rsidR="00FD0B6A" w:rsidRPr="00FD0B6A">
                <w:rPr>
                  <w:rStyle w:val="Hyperlink"/>
                  <w:rFonts w:ascii="Arial" w:hAnsi="Arial" w:cs="Arial"/>
                  <w:color w:val="4B97B9"/>
                  <w:sz w:val="16"/>
                  <w:szCs w:val="32"/>
                  <w:shd w:val="clear" w:color="auto" w:fill="FFFFFF"/>
                </w:rPr>
                <w:t>http://linkedin.com/in/rodrigo-marinho-09b289125</w:t>
              </w:r>
            </w:hyperlink>
          </w:p>
          <w:p w:rsidR="003D1B71" w:rsidRPr="00291D02" w:rsidRDefault="003D1B71" w:rsidP="00FD0B6A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011B9E" w:rsidRPr="00291D02" w:rsidTr="003D1B71">
        <w:trPr>
          <w:trHeight w:val="633"/>
        </w:trPr>
        <w:tc>
          <w:tcPr>
            <w:tcW w:w="720" w:type="dxa"/>
          </w:tcPr>
          <w:p w:rsidR="00011B9E" w:rsidRPr="00291D02" w:rsidRDefault="00011B9E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011B9E" w:rsidRPr="00291D02" w:rsidRDefault="00011B9E" w:rsidP="006D79A8">
            <w:pPr>
              <w:pStyle w:val="Informaes"/>
              <w:jc w:val="center"/>
              <w:rPr>
                <w:noProof/>
                <w:lang w:val="pt-BR" w:eastAsia="pt-BR"/>
              </w:rPr>
            </w:pPr>
          </w:p>
        </w:tc>
        <w:tc>
          <w:tcPr>
            <w:tcW w:w="2312" w:type="dxa"/>
            <w:vAlign w:val="center"/>
          </w:tcPr>
          <w:p w:rsidR="00011B9E" w:rsidRDefault="00011B9E" w:rsidP="00380FD1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</w:tcPr>
          <w:p w:rsidR="00011B9E" w:rsidRPr="00291D02" w:rsidRDefault="00011B9E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011B9E" w:rsidRPr="00291D02" w:rsidRDefault="00011B9E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2448"/>
        </w:trPr>
        <w:tc>
          <w:tcPr>
            <w:tcW w:w="720" w:type="dxa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B10496">
      <w:headerReference w:type="default" r:id="rId19"/>
      <w:type w:val="continuous"/>
      <w:pgSz w:w="11906" w:h="16838" w:code="9"/>
      <w:pgMar w:top="568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65F7F" w:rsidRDefault="00E65F7F" w:rsidP="00590471">
      <w:r>
        <w:separator/>
      </w:r>
    </w:p>
  </w:endnote>
  <w:endnote w:type="continuationSeparator" w:id="0">
    <w:p w:rsidR="00E65F7F" w:rsidRDefault="00E65F7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ritannic Bold">
    <w:altName w:val="Calibri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65F7F" w:rsidRDefault="00E65F7F" w:rsidP="00590471">
      <w:r>
        <w:separator/>
      </w:r>
    </w:p>
  </w:footnote>
  <w:footnote w:type="continuationSeparator" w:id="0">
    <w:p w:rsidR="00E65F7F" w:rsidRDefault="00E65F7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71E5E6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Emy5MsGAO7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7U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IpLE8IPA0UiSbH8oBSEQ1MJCrH8jA5lgeU&#10;imhgIlE5lofJsTyUYwmB1QvKsTxMjuUBpVLbwORYHsqxhMCrgiLR5FgeyrGEwNNAkWhyLA/lWELg&#10;aaBINDmWh3IsIbA0UI7lYXIsD+VYQuBpoEg0OZaHciwh8DRQJJocy0M5lhB4GigSTY7loRxLCDwN&#10;FIkmx/JQjiUEjgZP5VhC4GU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iImRRHpJr9rYCIREUmJkuddh&#10;AFYMLsaW6BIjyy08A7CilTkYEykxMrQyvXkSKTEAqy6Y5mLqQEqMjBOHwqpkvznuFTuByHLCzXQJ&#10;fbCiehymwKQE5zRp4+1kzORLVCN2bwBW1u2RuHkyNrNLwO4R6wrsEu/FCuiVy1wTbq5LKAVPIk9c&#10;YmQzqUmJZLKTobkWSOm5zeW417e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B9E"/>
    <w:rsid w:val="00011B9E"/>
    <w:rsid w:val="00056C4A"/>
    <w:rsid w:val="00060042"/>
    <w:rsid w:val="0008685D"/>
    <w:rsid w:val="00090860"/>
    <w:rsid w:val="000F21F0"/>
    <w:rsid w:val="00112FD7"/>
    <w:rsid w:val="00142275"/>
    <w:rsid w:val="00150ABD"/>
    <w:rsid w:val="0015229C"/>
    <w:rsid w:val="00157157"/>
    <w:rsid w:val="0018626F"/>
    <w:rsid w:val="001946FC"/>
    <w:rsid w:val="0021007F"/>
    <w:rsid w:val="00222466"/>
    <w:rsid w:val="002377B8"/>
    <w:rsid w:val="002379A2"/>
    <w:rsid w:val="00247254"/>
    <w:rsid w:val="0024753C"/>
    <w:rsid w:val="00256867"/>
    <w:rsid w:val="00276026"/>
    <w:rsid w:val="00291D02"/>
    <w:rsid w:val="002A713C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4DCB"/>
    <w:rsid w:val="003F00D3"/>
    <w:rsid w:val="00404392"/>
    <w:rsid w:val="004B01A8"/>
    <w:rsid w:val="004E158A"/>
    <w:rsid w:val="005213CB"/>
    <w:rsid w:val="00550489"/>
    <w:rsid w:val="00565C77"/>
    <w:rsid w:val="0056708E"/>
    <w:rsid w:val="00570112"/>
    <w:rsid w:val="0057605B"/>
    <w:rsid w:val="005801E5"/>
    <w:rsid w:val="00590471"/>
    <w:rsid w:val="005D01FA"/>
    <w:rsid w:val="005D4334"/>
    <w:rsid w:val="005E36E5"/>
    <w:rsid w:val="005F1199"/>
    <w:rsid w:val="00622358"/>
    <w:rsid w:val="00653E17"/>
    <w:rsid w:val="00660C68"/>
    <w:rsid w:val="006A08E8"/>
    <w:rsid w:val="006A346C"/>
    <w:rsid w:val="006B4EB6"/>
    <w:rsid w:val="006D79A8"/>
    <w:rsid w:val="00703195"/>
    <w:rsid w:val="0072353B"/>
    <w:rsid w:val="0073636D"/>
    <w:rsid w:val="007575B6"/>
    <w:rsid w:val="007B3C81"/>
    <w:rsid w:val="007D67CA"/>
    <w:rsid w:val="007E38F6"/>
    <w:rsid w:val="007E668F"/>
    <w:rsid w:val="007E7574"/>
    <w:rsid w:val="007F5B63"/>
    <w:rsid w:val="00803A0A"/>
    <w:rsid w:val="00846CB9"/>
    <w:rsid w:val="008566AA"/>
    <w:rsid w:val="008A1E6E"/>
    <w:rsid w:val="008C024F"/>
    <w:rsid w:val="008C2CFC"/>
    <w:rsid w:val="008C55CC"/>
    <w:rsid w:val="00912DC8"/>
    <w:rsid w:val="009475DC"/>
    <w:rsid w:val="00967B93"/>
    <w:rsid w:val="009D090F"/>
    <w:rsid w:val="009D2ABA"/>
    <w:rsid w:val="00A00FAB"/>
    <w:rsid w:val="00A10122"/>
    <w:rsid w:val="00A264D0"/>
    <w:rsid w:val="00A31464"/>
    <w:rsid w:val="00A31B16"/>
    <w:rsid w:val="00A33613"/>
    <w:rsid w:val="00A37306"/>
    <w:rsid w:val="00A47A8D"/>
    <w:rsid w:val="00AC6C7E"/>
    <w:rsid w:val="00B10496"/>
    <w:rsid w:val="00B4158A"/>
    <w:rsid w:val="00B6466C"/>
    <w:rsid w:val="00B708A0"/>
    <w:rsid w:val="00BB1B5D"/>
    <w:rsid w:val="00BC22C7"/>
    <w:rsid w:val="00BD195A"/>
    <w:rsid w:val="00C07240"/>
    <w:rsid w:val="00C14078"/>
    <w:rsid w:val="00C82F3C"/>
    <w:rsid w:val="00CE1E3D"/>
    <w:rsid w:val="00D053FA"/>
    <w:rsid w:val="00D31AA5"/>
    <w:rsid w:val="00D561E1"/>
    <w:rsid w:val="00D66A3C"/>
    <w:rsid w:val="00D9485B"/>
    <w:rsid w:val="00DC3F0A"/>
    <w:rsid w:val="00DE173A"/>
    <w:rsid w:val="00DE3123"/>
    <w:rsid w:val="00E11E48"/>
    <w:rsid w:val="00E26AED"/>
    <w:rsid w:val="00E56358"/>
    <w:rsid w:val="00E63B22"/>
    <w:rsid w:val="00E65F7F"/>
    <w:rsid w:val="00E6722C"/>
    <w:rsid w:val="00E73AB8"/>
    <w:rsid w:val="00E8042F"/>
    <w:rsid w:val="00E83C56"/>
    <w:rsid w:val="00E90A60"/>
    <w:rsid w:val="00ED47F7"/>
    <w:rsid w:val="00EE7E09"/>
    <w:rsid w:val="00EF3C21"/>
    <w:rsid w:val="00EF47B8"/>
    <w:rsid w:val="00F0223C"/>
    <w:rsid w:val="00F3235D"/>
    <w:rsid w:val="00F32393"/>
    <w:rsid w:val="00F878BD"/>
    <w:rsid w:val="00FA2BFC"/>
    <w:rsid w:val="00FD0B6A"/>
    <w:rsid w:val="00FD59FE"/>
    <w:rsid w:val="00FD7140"/>
    <w:rsid w:val="00FE0FF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1CCA5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image" Target="media/image2.png" /><Relationship Id="rId18" Type="http://schemas.openxmlformats.org/officeDocument/2006/relationships/hyperlink" Target="http://www.linkedin.com/in/rodrigo-marinho-09b289125" TargetMode="External" /><Relationship Id="rId3" Type="http://schemas.openxmlformats.org/officeDocument/2006/relationships/customXml" Target="../customXml/item3.xml" /><Relationship Id="rId21" Type="http://schemas.openxmlformats.org/officeDocument/2006/relationships/theme" Target="theme/theme1.xml" /><Relationship Id="rId7" Type="http://schemas.openxmlformats.org/officeDocument/2006/relationships/settings" Target="settings.xml" /><Relationship Id="rId12" Type="http://schemas.openxmlformats.org/officeDocument/2006/relationships/image" Target="media/image2.jpeg" /><Relationship Id="rId17" Type="http://schemas.openxmlformats.org/officeDocument/2006/relationships/image" Target="media/image6.png" /><Relationship Id="rId2" Type="http://schemas.openxmlformats.org/officeDocument/2006/relationships/customXml" Target="../customXml/item2.xml" /><Relationship Id="rId16" Type="http://schemas.openxmlformats.org/officeDocument/2006/relationships/image" Target="media/image5.jpeg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jpg" /><Relationship Id="rId5" Type="http://schemas.openxmlformats.org/officeDocument/2006/relationships/numbering" Target="numbering.xml" /><Relationship Id="rId15" Type="http://schemas.openxmlformats.org/officeDocument/2006/relationships/image" Target="media/image4.png" /><Relationship Id="rId10" Type="http://schemas.openxmlformats.org/officeDocument/2006/relationships/endnotes" Target="endnotes.xml" /><Relationship Id="rId19" Type="http://schemas.openxmlformats.org/officeDocument/2006/relationships/header" Target="header1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image" Target="media/image3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DRIGOMARINHO\AppData\Roaming\Microsoft\Modelos\Curr&#237;culo%20com%20esferas%20azuis.dotx" TargetMode="External" 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BA9E5E4-155C-4374-9517-4F2ACE754F5E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Currículo%20com%20esferas%20azuis.dotx</Template>
  <TotalTime>0</TotalTime>
  <Pages>1</Pages>
  <Words>455</Words>
  <Characters>2463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2020-09-30T01:40:00Z</dcterms:created>
  <dcterms:modified xsi:type="dcterms:W3CDTF">2020-09-30T02:17:00Z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